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491" w:rsidRDefault="00C95ED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79.95pt;z-index:251749376" fillcolor="white [3201]" strokecolor="#a73232 [3208]" strokeweight="5pt">
            <v:stroke linestyle="thickThin"/>
            <v:shadow color="#868686"/>
            <v:textbox style="mso-next-textbox:#_x0000_s1049">
              <w:txbxContent>
                <w:sdt>
                  <w:sdtPr>
                    <w:rPr>
                      <w:szCs w:val="20"/>
                    </w:rPr>
                    <w:id w:val="496984065"/>
                    <w:placeholder>
                      <w:docPart w:val="CBAEA9F4FCC84CE7AD6302163A12FB6C"/>
                    </w:placeholder>
                  </w:sdtPr>
                  <w:sdtEndPr/>
                  <w:sdtContent>
                    <w:p w:rsidR="00303E30" w:rsidRDefault="00770752" w:rsidP="00303E30">
                      <w:pPr>
                        <w:jc w:val="center"/>
                        <w:rPr>
                          <w:rFonts w:ascii="kepler-std!important" w:hAnsi="kepler-std!important" w:cs="Open Sans"/>
                          <w:color w:val="55544C"/>
                          <w:sz w:val="20"/>
                          <w:szCs w:val="20"/>
                        </w:rPr>
                      </w:pPr>
                      <w:r w:rsidRPr="00303E30">
                        <w:rPr>
                          <w:rFonts w:ascii="kepler-std!important" w:hAnsi="kepler-std!important" w:cs="Open Sans"/>
                          <w:color w:val="55544C"/>
                          <w:sz w:val="20"/>
                          <w:szCs w:val="20"/>
                        </w:rPr>
                        <w:t>Now He who supplies seed to the sower and bread for food will supply and multiply your seed for sowing and increase the harvest of your righteou</w:t>
                      </w:r>
                      <w:r w:rsidR="00303E30">
                        <w:rPr>
                          <w:rFonts w:ascii="kepler-std!important" w:hAnsi="kepler-std!important" w:cs="Open Sans"/>
                          <w:color w:val="55544C"/>
                          <w:sz w:val="20"/>
                          <w:szCs w:val="20"/>
                        </w:rPr>
                        <w:t>sness</w:t>
                      </w:r>
                    </w:p>
                    <w:p w:rsidR="00770752" w:rsidRDefault="00C95ED3" w:rsidP="00303E30">
                      <w:pPr>
                        <w:jc w:val="center"/>
                        <w:rPr>
                          <w:rStyle w:val="exdous5"/>
                          <w:rFonts w:cs="Open Sans"/>
                          <w:sz w:val="20"/>
                          <w:szCs w:val="20"/>
                        </w:rPr>
                      </w:pPr>
                      <w:hyperlink r:id="rId6" w:history="1">
                        <w:r w:rsidR="00770752" w:rsidRPr="00303E30">
                          <w:rPr>
                            <w:rStyle w:val="Hyperlink"/>
                            <w:rFonts w:ascii="Verdana" w:hAnsi="Verdana" w:cs="Open Sans"/>
                            <w:sz w:val="20"/>
                            <w:szCs w:val="20"/>
                          </w:rPr>
                          <w:t>2 Corinthians 9:10</w:t>
                        </w:r>
                      </w:hyperlink>
                    </w:p>
                    <w:p w:rsidR="00303E30" w:rsidRPr="00303E30" w:rsidRDefault="00303E30" w:rsidP="00303E30">
                      <w:pPr>
                        <w:jc w:val="center"/>
                        <w:rPr>
                          <w:rStyle w:val="exdous5"/>
                          <w:rFonts w:ascii="kepler-std!important" w:hAnsi="kepler-std!important" w:cs="Open Sans"/>
                          <w:color w:val="55544C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4F14923" wp14:editId="0AA281F8">
                            <wp:extent cx="1257754" cy="961333"/>
                            <wp:effectExtent l="0" t="0" r="0" b="0"/>
                            <wp:docPr id="2" name="irc_mi" descr="Image result for marthoma church'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marthoma church'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568" cy="975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752" w:rsidRPr="00C95ED3" w:rsidRDefault="00770752" w:rsidP="00770752">
                      <w:pPr>
                        <w:jc w:val="center"/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</w:rPr>
                      </w:pPr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>St. Luke</w:t>
                      </w:r>
                      <w:r w:rsidR="00303E30"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 xml:space="preserve">’s </w:t>
                      </w:r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 xml:space="preserve">Mar </w:t>
                      </w:r>
                      <w:proofErr w:type="spellStart"/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>Thoma</w:t>
                      </w:r>
                      <w:proofErr w:type="spellEnd"/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 xml:space="preserve"> Church, Margate</w:t>
                      </w:r>
                    </w:p>
                    <w:p w:rsidR="00770752" w:rsidRPr="00C95ED3" w:rsidRDefault="00770752" w:rsidP="00770752">
                      <w:pPr>
                        <w:jc w:val="center"/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</w:rPr>
                      </w:pPr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>Harvest Festival 2017</w:t>
                      </w:r>
                      <w:bookmarkStart w:id="0" w:name="_GoBack"/>
                      <w:bookmarkEnd w:id="0"/>
                    </w:p>
                    <w:p w:rsidR="00770752" w:rsidRDefault="00770752" w:rsidP="00770752">
                      <w:pPr>
                        <w:jc w:val="center"/>
                        <w:rPr>
                          <w:rStyle w:val="exdous5"/>
                          <w:rFonts w:cs="Open Sans"/>
                          <w:sz w:val="22"/>
                          <w:szCs w:val="22"/>
                        </w:rPr>
                      </w:pPr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>Sunday 24</w:t>
                      </w:r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vertAlign w:val="superscript"/>
                          <w:specVanish w:val="0"/>
                        </w:rPr>
                        <w:t>th</w:t>
                      </w:r>
                      <w:r w:rsidRPr="00C95ED3">
                        <w:rPr>
                          <w:rStyle w:val="exdous5"/>
                          <w:rFonts w:ascii="AR BERKLEY" w:hAnsi="AR BERKLEY" w:cs="Open Sans"/>
                          <w:sz w:val="40"/>
                          <w:szCs w:val="40"/>
                          <w:specVanish w:val="0"/>
                        </w:rPr>
                        <w:t xml:space="preserve"> 2017</w:t>
                      </w:r>
                    </w:p>
                    <w:p w:rsidR="00770752" w:rsidRPr="00770752" w:rsidRDefault="00770752" w:rsidP="00770752">
                      <w:pPr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  <w:specVanish w:val="0"/>
                        </w:rPr>
                        <w:t xml:space="preserve">    </w:t>
                      </w:r>
                      <w:r w:rsidRPr="00770752"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  <w:specVanish w:val="0"/>
                        </w:rPr>
                        <w:t>Bake sale</w:t>
                      </w:r>
                      <w:r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  <w:specVanish w:val="0"/>
                        </w:rPr>
                        <w:t xml:space="preserve">        </w:t>
                      </w:r>
                      <w:r w:rsidRPr="00770752"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  <w:specVanish w:val="0"/>
                        </w:rPr>
                        <w:t>Food sale</w:t>
                      </w:r>
                      <w:r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  <w:specVanish w:val="0"/>
                        </w:rPr>
                        <w:t xml:space="preserve">        </w:t>
                      </w:r>
                      <w:r w:rsidRPr="00770752">
                        <w:rPr>
                          <w:rStyle w:val="exdous5"/>
                          <w:rFonts w:ascii="AR DESTINE" w:hAnsi="AR DESTINE" w:cs="Open Sans"/>
                          <w:b/>
                          <w:color w:val="C00000"/>
                          <w:sz w:val="28"/>
                          <w:szCs w:val="28"/>
                          <w:specVanish w:val="0"/>
                        </w:rPr>
                        <w:t>Auction</w:t>
                      </w:r>
                    </w:p>
                    <w:p w:rsidR="00770752" w:rsidRPr="00303E30" w:rsidRDefault="00303E30" w:rsidP="00770752">
                      <w:pPr>
                        <w:jc w:val="center"/>
                        <w:rPr>
                          <w:rStyle w:val="exdous5"/>
                          <w:rFonts w:cs="Open Sans"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Style w:val="exdous5"/>
                          <w:rFonts w:cs="Open Sans"/>
                          <w:color w:val="00B050"/>
                          <w:sz w:val="22"/>
                          <w:szCs w:val="22"/>
                          <w:specVanish w:val="0"/>
                        </w:rPr>
                        <w:t xml:space="preserve">  </w:t>
                      </w:r>
                      <w:r w:rsidRPr="00303E30">
                        <w:rPr>
                          <w:rStyle w:val="exdous5"/>
                          <w:rFonts w:cs="Open Sans"/>
                          <w:color w:val="00B050"/>
                          <w:sz w:val="22"/>
                          <w:szCs w:val="22"/>
                          <w:specVanish w:val="0"/>
                        </w:rPr>
                        <w:t xml:space="preserve">Join in and Partake and Pray for the Harvest Festival </w:t>
                      </w:r>
                    </w:p>
                    <w:p w:rsidR="00770752" w:rsidRDefault="00770752" w:rsidP="00770752">
                      <w:pPr>
                        <w:jc w:val="center"/>
                      </w:pPr>
                    </w:p>
                    <w:p w:rsidR="00770752" w:rsidRDefault="00770752" w:rsidP="00770752">
                      <w:pPr>
                        <w:jc w:val="center"/>
                      </w:pPr>
                    </w:p>
                    <w:p w:rsidR="00770752" w:rsidRPr="00770752" w:rsidRDefault="00C95ED3" w:rsidP="00770752">
                      <w:pPr>
                        <w:jc w:val="center"/>
                      </w:pP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E03491" w:rsidRDefault="00303E30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E03491" w:rsidRDefault="00303E30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3E30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E30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4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epler-std!importan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0752"/>
    <w:rsid w:val="00303E30"/>
    <w:rsid w:val="00770752"/>
    <w:rsid w:val="00C95ED3"/>
    <w:rsid w:val="00E0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docId w15:val="{D7512F17-1E77-4BE2-BEDC-823E83ACC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770752"/>
    <w:rPr>
      <w:strike w:val="0"/>
      <w:dstrike w:val="0"/>
      <w:color w:val="1C6EA0"/>
      <w:u w:val="none"/>
      <w:effect w:val="none"/>
    </w:rPr>
  </w:style>
  <w:style w:type="character" w:customStyle="1" w:styleId="exdous5">
    <w:name w:val="exdous5"/>
    <w:basedOn w:val="DefaultParagraphFont"/>
    <w:rsid w:val="00770752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oogle.com/url?sa=i&amp;rct=j&amp;q=&amp;esrc=s&amp;source=images&amp;cd=&amp;cad=rja&amp;uact=8&amp;ved=0ahUKEwjYz-7w0K3WAhWEKWMKHS9pD0QQjRwIBw&amp;url=http://ssmtcb.marthoma.in/&amp;psig=AFQjCNGygrWMDss4BqqpQXs6ljkcIvgXCA&amp;ust=1505786203121717" TargetMode="Externa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bible.knowing-jesus.com/2-Corinthians/9/1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ia\AppData\Roaming\Microsoft\Templates\Stationery%20(harves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AEA9F4FCC84CE7AD6302163A12F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B7F7A-DB37-459A-8D1E-F61C7F77E36E}"/>
      </w:docPartPr>
      <w:docPartBody>
        <w:p w:rsidR="00154CE0" w:rsidRDefault="00222591">
          <w:pPr>
            <w:pStyle w:val="CBAEA9F4FCC84CE7AD6302163A12FB6C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epler-std!importan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91"/>
    <w:rsid w:val="00154CE0"/>
    <w:rsid w:val="00222591"/>
    <w:rsid w:val="00E3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BAEA9F4FCC84CE7AD6302163A12FB6C">
    <w:name w:val="CBAEA9F4FCC84CE7AD6302163A12FB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6A4B1-8174-4CDF-A961-B0AB01A1D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93D856-ADF0-4DD3-862D-A48E01485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Stationery (harvest design)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Stationery (harvest design)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Sonia</dc:creator>
  <cp:keywords/>
  <cp:lastModifiedBy>sonia joseph</cp:lastModifiedBy>
  <cp:revision>2</cp:revision>
  <cp:lastPrinted>2007-10-18T03:27:00Z</cp:lastPrinted>
  <dcterms:created xsi:type="dcterms:W3CDTF">2017-09-18T01:38:00Z</dcterms:created>
  <dcterms:modified xsi:type="dcterms:W3CDTF">2017-09-18T02:15:00Z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